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9F3C1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jc w:val="center"/>
        <w:rPr>
          <w:rFonts w:ascii="Helvetica" w:hAnsi="Helvetica" w:cs="Arial"/>
          <w:b/>
          <w:sz w:val="32"/>
          <w:szCs w:val="32"/>
        </w:rPr>
      </w:pPr>
      <w:r w:rsidRPr="00375B0C">
        <w:rPr>
          <w:rFonts w:ascii="Helvetica" w:hAnsi="Helvetica" w:cs="Arial"/>
          <w:b/>
          <w:sz w:val="32"/>
          <w:szCs w:val="32"/>
        </w:rPr>
        <w:t>Tobacco Dock Community Fund</w:t>
      </w:r>
    </w:p>
    <w:p w14:paraId="66E8E9A9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jc w:val="center"/>
        <w:rPr>
          <w:rFonts w:ascii="Helvetica" w:hAnsi="Helvetica" w:cs="Arial"/>
          <w:b/>
          <w:sz w:val="32"/>
          <w:szCs w:val="32"/>
        </w:rPr>
      </w:pPr>
      <w:r w:rsidRPr="00375B0C">
        <w:rPr>
          <w:rFonts w:ascii="Helvetica" w:hAnsi="Helvetica" w:cs="Arial"/>
          <w:b/>
          <w:sz w:val="32"/>
          <w:szCs w:val="32"/>
        </w:rPr>
        <w:t>Application Form</w:t>
      </w:r>
    </w:p>
    <w:p w14:paraId="026A6BC3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jc w:val="center"/>
        <w:rPr>
          <w:rFonts w:ascii="Helvetica" w:hAnsi="Helvetica" w:cs="Arial"/>
        </w:rPr>
      </w:pPr>
    </w:p>
    <w:p w14:paraId="3BDF09F3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  <w:color w:val="000000" w:themeColor="text1"/>
        </w:rPr>
      </w:pPr>
      <w:r w:rsidRPr="00375B0C">
        <w:rPr>
          <w:rFonts w:ascii="Helvetica" w:hAnsi="Helvetica" w:cs="Arial"/>
          <w:color w:val="000000" w:themeColor="text1"/>
          <w:u w:val="single"/>
        </w:rPr>
        <w:t>Guidance notes</w:t>
      </w:r>
    </w:p>
    <w:p w14:paraId="768D8CDC" w14:textId="3EB831F6" w:rsidR="007642E9" w:rsidRPr="00375B0C" w:rsidRDefault="007642E9" w:rsidP="00630092">
      <w:pPr>
        <w:pStyle w:val="BodyText2"/>
        <w:jc w:val="both"/>
        <w:rPr>
          <w:rFonts w:ascii="Helvetica" w:hAnsi="Helvetica" w:cs="Arial"/>
          <w:color w:val="000000" w:themeColor="text1"/>
          <w:sz w:val="24"/>
          <w:szCs w:val="24"/>
        </w:rPr>
      </w:pPr>
      <w:r w:rsidRPr="00375B0C">
        <w:rPr>
          <w:rFonts w:ascii="Helvetica" w:hAnsi="Helvetica" w:cs="Arial"/>
          <w:color w:val="000000" w:themeColor="text1"/>
          <w:sz w:val="24"/>
          <w:szCs w:val="24"/>
        </w:rPr>
        <w:t>Please refer to the guidance notes before completing this form</w:t>
      </w:r>
      <w:r w:rsidR="00630092">
        <w:rPr>
          <w:rFonts w:ascii="Helvetica" w:hAnsi="Helvetica" w:cs="Arial"/>
          <w:color w:val="000000" w:themeColor="text1"/>
          <w:sz w:val="24"/>
          <w:szCs w:val="24"/>
        </w:rPr>
        <w:t xml:space="preserve"> and ensure all</w:t>
      </w:r>
      <w:r w:rsidRPr="00375B0C">
        <w:rPr>
          <w:rFonts w:ascii="Helvetica" w:hAnsi="Helvetica" w:cs="Arial"/>
          <w:color w:val="000000" w:themeColor="text1"/>
          <w:sz w:val="24"/>
          <w:szCs w:val="24"/>
        </w:rPr>
        <w:t xml:space="preserve"> questions </w:t>
      </w:r>
      <w:r w:rsidR="00630092">
        <w:rPr>
          <w:rFonts w:ascii="Helvetica" w:hAnsi="Helvetica" w:cs="Arial"/>
          <w:color w:val="000000" w:themeColor="text1"/>
          <w:sz w:val="24"/>
          <w:szCs w:val="24"/>
        </w:rPr>
        <w:t>are answered in full, to the best of your capabilities</w:t>
      </w:r>
      <w:r w:rsidRPr="00375B0C">
        <w:rPr>
          <w:rFonts w:ascii="Helvetica" w:hAnsi="Helvetica" w:cs="Arial"/>
          <w:color w:val="000000" w:themeColor="text1"/>
          <w:sz w:val="24"/>
          <w:szCs w:val="24"/>
        </w:rPr>
        <w:t xml:space="preserve">, as applications are judged solely on the information </w:t>
      </w:r>
      <w:r w:rsidR="00630092">
        <w:rPr>
          <w:rFonts w:ascii="Helvetica" w:hAnsi="Helvetica" w:cs="Arial"/>
          <w:color w:val="000000" w:themeColor="text1"/>
          <w:sz w:val="24"/>
          <w:szCs w:val="24"/>
        </w:rPr>
        <w:t>provided.</w:t>
      </w:r>
    </w:p>
    <w:p w14:paraId="4AB20353" w14:textId="77777777" w:rsidR="007642E9" w:rsidRPr="00375B0C" w:rsidRDefault="007642E9" w:rsidP="007642E9">
      <w:pPr>
        <w:pStyle w:val="BodyText2"/>
        <w:rPr>
          <w:rFonts w:ascii="Helvetica" w:hAnsi="Helvetica" w:cs="Arial"/>
          <w:sz w:val="24"/>
          <w:szCs w:val="24"/>
        </w:rPr>
      </w:pPr>
    </w:p>
    <w:p w14:paraId="3FB3D6BC" w14:textId="77777777" w:rsidR="007642E9" w:rsidRPr="00375B0C" w:rsidRDefault="007642E9" w:rsidP="007642E9">
      <w:pPr>
        <w:pStyle w:val="BodyText2"/>
        <w:rPr>
          <w:rFonts w:ascii="Helvetica" w:hAnsi="Helvetica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</w:tblGrid>
      <w:tr w:rsidR="007642E9" w:rsidRPr="00375B0C" w14:paraId="0372FF1B" w14:textId="77777777" w:rsidTr="00713ADA">
        <w:trPr>
          <w:jc w:val="center"/>
        </w:trPr>
        <w:tc>
          <w:tcPr>
            <w:tcW w:w="4320" w:type="dxa"/>
          </w:tcPr>
          <w:p w14:paraId="2A3662A4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jc w:val="center"/>
              <w:rPr>
                <w:rFonts w:ascii="Helvetica" w:hAnsi="Helvetica" w:cs="Arial"/>
                <w:b/>
              </w:rPr>
            </w:pPr>
            <w:r w:rsidRPr="00375B0C">
              <w:rPr>
                <w:rFonts w:ascii="Helvetica" w:hAnsi="Helvetica" w:cs="Arial"/>
                <w:b/>
              </w:rPr>
              <w:t>ORGANISATION DETAILS</w:t>
            </w:r>
          </w:p>
        </w:tc>
      </w:tr>
    </w:tbl>
    <w:p w14:paraId="6DB153E5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4"/>
      </w:tblGrid>
      <w:tr w:rsidR="007642E9" w:rsidRPr="00375B0C" w14:paraId="7852322E" w14:textId="77777777" w:rsidTr="004A0D3B">
        <w:tc>
          <w:tcPr>
            <w:tcW w:w="9614" w:type="dxa"/>
            <w:shd w:val="clear" w:color="auto" w:fill="auto"/>
          </w:tcPr>
          <w:p w14:paraId="32650C51" w14:textId="77777777" w:rsidR="007642E9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Name of group/ organisation:</w:t>
            </w:r>
          </w:p>
          <w:p w14:paraId="46EC7506" w14:textId="0299EA86" w:rsidR="006B79EF" w:rsidRPr="006B79EF" w:rsidRDefault="006B79EF" w:rsidP="006B79EF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i/>
                <w:iCs/>
                <w:sz w:val="20"/>
                <w:szCs w:val="20"/>
              </w:rPr>
            </w:pPr>
            <w:r w:rsidRPr="00E607FC">
              <w:rPr>
                <w:rFonts w:ascii="Helvetica" w:hAnsi="Helvetica" w:cs="Arial"/>
                <w:i/>
                <w:iCs/>
                <w:sz w:val="20"/>
                <w:szCs w:val="20"/>
              </w:rPr>
              <w:t>Please note: This cannot be an individual as per the criteria and guidance notes.</w:t>
            </w:r>
          </w:p>
        </w:tc>
      </w:tr>
      <w:tr w:rsidR="007642E9" w:rsidRPr="00375B0C" w14:paraId="38AD608D" w14:textId="77777777" w:rsidTr="004A0D3B">
        <w:trPr>
          <w:trHeight w:val="1733"/>
        </w:trPr>
        <w:tc>
          <w:tcPr>
            <w:tcW w:w="9614" w:type="dxa"/>
            <w:shd w:val="clear" w:color="auto" w:fill="auto"/>
          </w:tcPr>
          <w:p w14:paraId="045C0819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9A3F1E0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0ED6431B" w14:textId="77777777" w:rsidR="007642E9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1EAA127" w14:textId="77777777" w:rsidR="00E607FC" w:rsidRDefault="00E607FC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189E3B0" w14:textId="77777777" w:rsidR="00E607FC" w:rsidRDefault="00E607FC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9AF6472" w14:textId="223450CF" w:rsidR="00E607FC" w:rsidRPr="00E607FC" w:rsidRDefault="00E607FC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i/>
                <w:iCs/>
                <w:sz w:val="10"/>
                <w:szCs w:val="10"/>
              </w:rPr>
            </w:pPr>
          </w:p>
        </w:tc>
      </w:tr>
      <w:tr w:rsidR="007642E9" w:rsidRPr="00375B0C" w14:paraId="20901329" w14:textId="77777777" w:rsidTr="004A0D3B">
        <w:tc>
          <w:tcPr>
            <w:tcW w:w="9614" w:type="dxa"/>
            <w:shd w:val="clear" w:color="auto" w:fill="auto"/>
          </w:tcPr>
          <w:p w14:paraId="6E5DD3B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Address of your group/ organisation:</w:t>
            </w:r>
          </w:p>
        </w:tc>
      </w:tr>
      <w:tr w:rsidR="007642E9" w:rsidRPr="00375B0C" w14:paraId="37EA41CC" w14:textId="77777777" w:rsidTr="004A0D3B">
        <w:tc>
          <w:tcPr>
            <w:tcW w:w="9614" w:type="dxa"/>
            <w:shd w:val="clear" w:color="auto" w:fill="auto"/>
          </w:tcPr>
          <w:p w14:paraId="523BD32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C204F0A" w14:textId="77777777" w:rsidR="007642E9" w:rsidRPr="00375B0C" w:rsidRDefault="007642E9" w:rsidP="004A0D3B">
            <w:pPr>
              <w:spacing w:line="480" w:lineRule="auto"/>
              <w:rPr>
                <w:rFonts w:ascii="Helvetica" w:hAnsi="Helvetica"/>
              </w:rPr>
            </w:pPr>
            <w:r w:rsidRPr="00375B0C">
              <w:rPr>
                <w:rFonts w:ascii="Helvetica" w:hAnsi="Helvetica"/>
              </w:rPr>
              <w:t>Address name or number:</w:t>
            </w:r>
          </w:p>
          <w:p w14:paraId="5E852499" w14:textId="77777777" w:rsidR="007642E9" w:rsidRPr="00375B0C" w:rsidRDefault="007642E9" w:rsidP="004A0D3B">
            <w:pPr>
              <w:spacing w:line="480" w:lineRule="auto"/>
              <w:rPr>
                <w:rFonts w:ascii="Helvetica" w:hAnsi="Helvetica"/>
              </w:rPr>
            </w:pPr>
            <w:r w:rsidRPr="00375B0C">
              <w:rPr>
                <w:rFonts w:ascii="Helvetica" w:hAnsi="Helvetica"/>
              </w:rPr>
              <w:t>Street:</w:t>
            </w:r>
          </w:p>
          <w:p w14:paraId="34D9E5FD" w14:textId="77777777" w:rsidR="007642E9" w:rsidRPr="00375B0C" w:rsidRDefault="007642E9" w:rsidP="004A0D3B">
            <w:pPr>
              <w:spacing w:line="480" w:lineRule="auto"/>
              <w:rPr>
                <w:rFonts w:ascii="Helvetica" w:hAnsi="Helvetica"/>
              </w:rPr>
            </w:pPr>
            <w:r w:rsidRPr="00375B0C">
              <w:rPr>
                <w:rFonts w:ascii="Helvetica" w:hAnsi="Helvetica"/>
              </w:rPr>
              <w:t xml:space="preserve">Town/ City: </w:t>
            </w:r>
          </w:p>
          <w:p w14:paraId="2658DDAC" w14:textId="77777777" w:rsidR="007642E9" w:rsidRPr="00375B0C" w:rsidRDefault="007642E9" w:rsidP="004A0D3B">
            <w:pPr>
              <w:spacing w:line="480" w:lineRule="auto"/>
              <w:rPr>
                <w:rFonts w:ascii="Helvetica" w:hAnsi="Helvetica"/>
              </w:rPr>
            </w:pPr>
            <w:r w:rsidRPr="00375B0C">
              <w:rPr>
                <w:rFonts w:ascii="Helvetica" w:hAnsi="Helvetica"/>
              </w:rPr>
              <w:t>County:</w:t>
            </w:r>
          </w:p>
          <w:p w14:paraId="578F84E6" w14:textId="11C29E31" w:rsidR="007642E9" w:rsidRPr="004A0D3B" w:rsidRDefault="007642E9" w:rsidP="004A0D3B">
            <w:pPr>
              <w:spacing w:line="480" w:lineRule="auto"/>
              <w:rPr>
                <w:rFonts w:ascii="Helvetica" w:hAnsi="Helvetica"/>
              </w:rPr>
            </w:pPr>
            <w:r w:rsidRPr="00375B0C">
              <w:rPr>
                <w:rFonts w:ascii="Helvetica" w:hAnsi="Helvetica"/>
              </w:rPr>
              <w:t>Postcode:</w:t>
            </w:r>
          </w:p>
        </w:tc>
      </w:tr>
      <w:tr w:rsidR="007642E9" w:rsidRPr="00375B0C" w14:paraId="4427BF6C" w14:textId="77777777" w:rsidTr="004A0D3B">
        <w:tc>
          <w:tcPr>
            <w:tcW w:w="9614" w:type="dxa"/>
            <w:shd w:val="clear" w:color="auto" w:fill="auto"/>
          </w:tcPr>
          <w:p w14:paraId="30EB0B92" w14:textId="609AE578" w:rsidR="007642E9" w:rsidRPr="00375B0C" w:rsidRDefault="007642E9" w:rsidP="00713ADA">
            <w:pPr>
              <w:pStyle w:val="Heading4"/>
              <w:spacing w:line="264" w:lineRule="auto"/>
              <w:ind w:left="0"/>
              <w:rPr>
                <w:rFonts w:ascii="Helvetica" w:hAnsi="Helvetica" w:cs="Arial"/>
                <w:b/>
                <w:bCs/>
                <w:szCs w:val="24"/>
                <w:u w:val="none"/>
              </w:rPr>
            </w:pPr>
            <w:r w:rsidRPr="00375B0C">
              <w:rPr>
                <w:rFonts w:ascii="Helvetica" w:hAnsi="Helvetica" w:cs="Arial"/>
                <w:b/>
                <w:bCs/>
                <w:szCs w:val="24"/>
                <w:u w:val="none"/>
              </w:rPr>
              <w:t xml:space="preserve">Main contact for this project </w:t>
            </w:r>
            <w:r w:rsidR="004A0D3B">
              <w:rPr>
                <w:rFonts w:ascii="Helvetica" w:hAnsi="Helvetica" w:cs="Arial"/>
                <w:b/>
                <w:bCs/>
                <w:szCs w:val="24"/>
                <w:u w:val="none"/>
              </w:rPr>
              <w:t>inc. their</w:t>
            </w:r>
            <w:r w:rsidRPr="00375B0C">
              <w:rPr>
                <w:rFonts w:ascii="Helvetica" w:hAnsi="Helvetica" w:cs="Arial"/>
                <w:b/>
                <w:bCs/>
                <w:szCs w:val="24"/>
                <w:u w:val="none"/>
              </w:rPr>
              <w:t xml:space="preserve"> position in the org</w:t>
            </w:r>
            <w:r w:rsidR="004A0D3B">
              <w:rPr>
                <w:rFonts w:ascii="Helvetica" w:hAnsi="Helvetica" w:cs="Arial"/>
                <w:b/>
                <w:bCs/>
                <w:szCs w:val="24"/>
                <w:u w:val="none"/>
              </w:rPr>
              <w:t xml:space="preserve"> and contact details</w:t>
            </w:r>
            <w:r w:rsidRPr="00375B0C">
              <w:rPr>
                <w:rFonts w:ascii="Helvetica" w:hAnsi="Helvetica" w:cs="Arial"/>
                <w:b/>
                <w:bCs/>
                <w:szCs w:val="24"/>
                <w:u w:val="none"/>
              </w:rPr>
              <w:t>:</w:t>
            </w:r>
          </w:p>
        </w:tc>
      </w:tr>
      <w:tr w:rsidR="007642E9" w:rsidRPr="00375B0C" w14:paraId="68ADD3FF" w14:textId="77777777" w:rsidTr="004A0D3B">
        <w:trPr>
          <w:trHeight w:val="832"/>
        </w:trPr>
        <w:tc>
          <w:tcPr>
            <w:tcW w:w="9614" w:type="dxa"/>
            <w:shd w:val="clear" w:color="auto" w:fill="auto"/>
          </w:tcPr>
          <w:p w14:paraId="43E774D7" w14:textId="77777777" w:rsidR="007642E9" w:rsidRPr="000E39C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sz w:val="18"/>
                <w:szCs w:val="18"/>
              </w:rPr>
            </w:pPr>
          </w:p>
          <w:p w14:paraId="61FA5DD5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sz w:val="11"/>
                <w:szCs w:val="11"/>
              </w:rPr>
            </w:pPr>
          </w:p>
          <w:p w14:paraId="2F4B009C" w14:textId="77777777" w:rsidR="00242BC6" w:rsidRPr="00A80630" w:rsidRDefault="00242BC6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sz w:val="11"/>
                <w:szCs w:val="11"/>
              </w:rPr>
            </w:pPr>
          </w:p>
          <w:p w14:paraId="24B76584" w14:textId="51733803" w:rsidR="004A0D3B" w:rsidRPr="00375B0C" w:rsidRDefault="004A0D3B" w:rsidP="004A0D3B">
            <w:pPr>
              <w:spacing w:line="480" w:lineRule="auto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Name:</w:t>
            </w:r>
          </w:p>
          <w:p w14:paraId="2ABE3054" w14:textId="0F334AD9" w:rsidR="004A0D3B" w:rsidRPr="00375B0C" w:rsidRDefault="004A0D3B" w:rsidP="004A0D3B">
            <w:pPr>
              <w:spacing w:line="480" w:lineRule="auto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Position:</w:t>
            </w:r>
          </w:p>
          <w:p w14:paraId="65DBBBF9" w14:textId="579C440C" w:rsidR="004A0D3B" w:rsidRPr="00375B0C" w:rsidRDefault="00A80630" w:rsidP="004A0D3B">
            <w:pPr>
              <w:spacing w:line="480" w:lineRule="auto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Contact number: </w:t>
            </w:r>
          </w:p>
          <w:p w14:paraId="45553D55" w14:textId="77777777" w:rsidR="004472B3" w:rsidRDefault="00A80630" w:rsidP="004A0D3B">
            <w:pPr>
              <w:spacing w:line="480" w:lineRule="auto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Contact email address:</w:t>
            </w:r>
          </w:p>
          <w:p w14:paraId="217A3772" w14:textId="577B89D6" w:rsidR="000E39CC" w:rsidRPr="000E39CC" w:rsidRDefault="000E39CC" w:rsidP="004A0D3B">
            <w:pPr>
              <w:spacing w:line="480" w:lineRule="auto"/>
              <w:rPr>
                <w:rFonts w:ascii="Helvetica" w:hAnsi="Helvetica"/>
                <w:sz w:val="2"/>
                <w:szCs w:val="2"/>
              </w:rPr>
            </w:pPr>
          </w:p>
        </w:tc>
      </w:tr>
      <w:tr w:rsidR="007642E9" w:rsidRPr="00375B0C" w14:paraId="0FCED594" w14:textId="77777777" w:rsidTr="004A0D3B">
        <w:trPr>
          <w:trHeight w:val="402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8D07" w14:textId="77777777" w:rsidR="009F2000" w:rsidRPr="00AB31A5" w:rsidRDefault="009F200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  <w:sz w:val="20"/>
                <w:szCs w:val="20"/>
              </w:rPr>
            </w:pPr>
          </w:p>
          <w:p w14:paraId="67D5CAB8" w14:textId="7326DDDE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Any registration numbers (e.g. Charity Commission):</w:t>
            </w:r>
          </w:p>
        </w:tc>
      </w:tr>
      <w:tr w:rsidR="007642E9" w:rsidRPr="00375B0C" w14:paraId="7459CFAB" w14:textId="77777777" w:rsidTr="00A80630">
        <w:trPr>
          <w:trHeight w:val="1273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555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EAB1538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4E4BDC7C" w14:textId="77777777" w:rsidTr="004A0D3B">
        <w:trPr>
          <w:trHeight w:val="322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0DA84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Date Organisation started:</w:t>
            </w:r>
          </w:p>
        </w:tc>
      </w:tr>
      <w:tr w:rsidR="007642E9" w:rsidRPr="00375B0C" w14:paraId="2E044E16" w14:textId="77777777" w:rsidTr="00A80630">
        <w:trPr>
          <w:trHeight w:val="1085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556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E17B194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7F2DB8FC" w14:textId="77777777" w:rsidTr="006B79EF">
        <w:trPr>
          <w:trHeight w:val="687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7B3B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Please summarise the main activities of your organisation:</w:t>
            </w:r>
          </w:p>
          <w:p w14:paraId="56686D16" w14:textId="70C0F95F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i/>
                <w:iCs/>
              </w:rPr>
            </w:pPr>
            <w:r w:rsidRPr="006B79EF"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Include an outline of where you operate, </w:t>
            </w:r>
            <w:r w:rsidR="006B79EF" w:rsidRPr="006B79EF"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what you do, </w:t>
            </w:r>
            <w:r w:rsidRPr="006B79EF">
              <w:rPr>
                <w:rFonts w:ascii="Helvetica" w:hAnsi="Helvetica" w:cs="Arial"/>
                <w:i/>
                <w:iCs/>
                <w:sz w:val="20"/>
                <w:szCs w:val="20"/>
              </w:rPr>
              <w:t>who you reach etc.</w:t>
            </w:r>
          </w:p>
        </w:tc>
      </w:tr>
      <w:tr w:rsidR="007642E9" w:rsidRPr="00375B0C" w14:paraId="5376EDF2" w14:textId="77777777" w:rsidTr="00A80630">
        <w:trPr>
          <w:trHeight w:val="6680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8D24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E88ABAE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292500B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1027B753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2AFE2D3" w14:textId="77777777" w:rsidR="007642E9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5189F54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97372EF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DCCA22A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20719E3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F0067A4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3D1C070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1515EA15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1ABD7AF8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B01846B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C585B7B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1A18D43C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C1DE39D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EE73BB7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84B16B3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79406D95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CE002C4" w14:textId="77777777" w:rsidR="00A80630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7195FA3" w14:textId="77777777" w:rsidR="00A80630" w:rsidRPr="00375B0C" w:rsidRDefault="00A80630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6D77A97E" w14:textId="77777777" w:rsidTr="006B79EF">
        <w:trPr>
          <w:trHeight w:val="395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32ED0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Please share any social media platforms or website details:</w:t>
            </w:r>
          </w:p>
        </w:tc>
      </w:tr>
      <w:tr w:rsidR="007642E9" w:rsidRPr="00375B0C" w14:paraId="31F8177D" w14:textId="77777777" w:rsidTr="00572E7D">
        <w:trPr>
          <w:trHeight w:val="1411"/>
        </w:trPr>
        <w:tc>
          <w:tcPr>
            <w:tcW w:w="9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E7AFF" w14:textId="77777777" w:rsidR="00572E7D" w:rsidRPr="00572E7D" w:rsidRDefault="00572E7D" w:rsidP="00A80630">
            <w:pPr>
              <w:spacing w:line="480" w:lineRule="auto"/>
              <w:rPr>
                <w:rFonts w:ascii="Helvetica" w:hAnsi="Helvetica"/>
                <w:sz w:val="4"/>
                <w:szCs w:val="4"/>
              </w:rPr>
            </w:pPr>
          </w:p>
          <w:p w14:paraId="32C32961" w14:textId="5F25B285" w:rsidR="00A80630" w:rsidRPr="00375B0C" w:rsidRDefault="00A80630" w:rsidP="00A80630">
            <w:pPr>
              <w:spacing w:line="480" w:lineRule="auto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Website:</w:t>
            </w:r>
          </w:p>
          <w:p w14:paraId="39955C06" w14:textId="6EF56618" w:rsidR="007642E9" w:rsidRPr="00A80630" w:rsidRDefault="00572E7D" w:rsidP="00A80630">
            <w:pPr>
              <w:spacing w:line="480" w:lineRule="auto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Social media</w:t>
            </w:r>
            <w:r w:rsidR="00A80630">
              <w:rPr>
                <w:rFonts w:ascii="Helvetica" w:hAnsi="Helvetica"/>
              </w:rPr>
              <w:t xml:space="preserve"> (</w:t>
            </w:r>
            <w:r>
              <w:rPr>
                <w:rFonts w:ascii="Helvetica" w:hAnsi="Helvetica"/>
              </w:rPr>
              <w:t xml:space="preserve">e.g., </w:t>
            </w:r>
            <w:r w:rsidR="00E46F56">
              <w:rPr>
                <w:rFonts w:ascii="Helvetica" w:hAnsi="Helvetica"/>
              </w:rPr>
              <w:t>Facebook</w:t>
            </w:r>
            <w:r>
              <w:rPr>
                <w:rFonts w:ascii="Helvetica" w:hAnsi="Helvetica"/>
              </w:rPr>
              <w:t>/ Instagram – if owned)</w:t>
            </w:r>
            <w:r w:rsidR="00A80630">
              <w:rPr>
                <w:rFonts w:ascii="Helvetica" w:hAnsi="Helvetica"/>
              </w:rPr>
              <w:t>:</w:t>
            </w:r>
          </w:p>
        </w:tc>
      </w:tr>
    </w:tbl>
    <w:tbl>
      <w:tblPr>
        <w:tblpPr w:leftFromText="180" w:rightFromText="180" w:vertAnchor="text" w:horzAnchor="margin" w:tblpXSpec="center" w:tblpY="-20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</w:tblGrid>
      <w:tr w:rsidR="00572E7D" w:rsidRPr="00375B0C" w14:paraId="5A125002" w14:textId="77777777" w:rsidTr="00572E7D">
        <w:tc>
          <w:tcPr>
            <w:tcW w:w="4320" w:type="dxa"/>
          </w:tcPr>
          <w:p w14:paraId="068FEA0B" w14:textId="77777777" w:rsidR="00572E7D" w:rsidRPr="00375B0C" w:rsidRDefault="00572E7D" w:rsidP="00572E7D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jc w:val="center"/>
              <w:rPr>
                <w:rFonts w:ascii="Helvetica" w:hAnsi="Helvetica" w:cs="Arial"/>
                <w:b/>
              </w:rPr>
            </w:pPr>
            <w:r w:rsidRPr="00375B0C">
              <w:rPr>
                <w:rFonts w:ascii="Helvetica" w:hAnsi="Helvetica" w:cs="Arial"/>
                <w:b/>
              </w:rPr>
              <w:lastRenderedPageBreak/>
              <w:t>YOUR PROJECT</w:t>
            </w:r>
          </w:p>
        </w:tc>
      </w:tr>
    </w:tbl>
    <w:p w14:paraId="289FBEAD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019A3FE4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4"/>
      </w:tblGrid>
      <w:tr w:rsidR="007642E9" w:rsidRPr="00375B0C" w14:paraId="1224F0DC" w14:textId="77777777" w:rsidTr="00713ADA">
        <w:tc>
          <w:tcPr>
            <w:tcW w:w="9677" w:type="dxa"/>
            <w:shd w:val="clear" w:color="auto" w:fill="auto"/>
          </w:tcPr>
          <w:p w14:paraId="1591B6F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What is the title of your project?</w:t>
            </w:r>
          </w:p>
        </w:tc>
      </w:tr>
      <w:tr w:rsidR="007642E9" w:rsidRPr="00375B0C" w14:paraId="4367384A" w14:textId="77777777" w:rsidTr="00713ADA">
        <w:tc>
          <w:tcPr>
            <w:tcW w:w="9677" w:type="dxa"/>
            <w:shd w:val="clear" w:color="auto" w:fill="auto"/>
          </w:tcPr>
          <w:p w14:paraId="2E38DFB5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6EAF24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0E5DE6A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688D367F" w14:textId="77777777" w:rsidTr="00713ADA">
        <w:tc>
          <w:tcPr>
            <w:tcW w:w="9677" w:type="dxa"/>
            <w:shd w:val="clear" w:color="auto" w:fill="auto"/>
          </w:tcPr>
          <w:p w14:paraId="69E7469F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What is the proposed location of your project?</w:t>
            </w:r>
          </w:p>
        </w:tc>
      </w:tr>
      <w:tr w:rsidR="007642E9" w:rsidRPr="00375B0C" w14:paraId="3D70D2E5" w14:textId="77777777" w:rsidTr="006B79EF">
        <w:trPr>
          <w:trHeight w:val="1494"/>
        </w:trPr>
        <w:tc>
          <w:tcPr>
            <w:tcW w:w="9677" w:type="dxa"/>
            <w:shd w:val="clear" w:color="auto" w:fill="auto"/>
          </w:tcPr>
          <w:p w14:paraId="0C70A631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8A46989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6718E6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312351BC" w14:textId="77777777" w:rsidTr="00713ADA">
        <w:tc>
          <w:tcPr>
            <w:tcW w:w="9677" w:type="dxa"/>
            <w:shd w:val="clear" w:color="auto" w:fill="auto"/>
          </w:tcPr>
          <w:p w14:paraId="2C576DF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What are the dates of your project?</w:t>
            </w:r>
          </w:p>
        </w:tc>
      </w:tr>
      <w:tr w:rsidR="007642E9" w:rsidRPr="00375B0C" w14:paraId="0AFD6783" w14:textId="77777777" w:rsidTr="00A14692">
        <w:trPr>
          <w:trHeight w:val="1249"/>
        </w:trPr>
        <w:tc>
          <w:tcPr>
            <w:tcW w:w="9677" w:type="dxa"/>
            <w:shd w:val="clear" w:color="auto" w:fill="auto"/>
          </w:tcPr>
          <w:p w14:paraId="3303766F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6E351B3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79C1FD8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2289C35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5175BD75" w14:textId="77777777" w:rsidTr="00713ADA">
        <w:tc>
          <w:tcPr>
            <w:tcW w:w="9677" w:type="dxa"/>
            <w:shd w:val="clear" w:color="auto" w:fill="auto"/>
          </w:tcPr>
          <w:p w14:paraId="42107F2C" w14:textId="77777777" w:rsidR="007642E9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Please give a full description of the proposed event/ project, including its aims:</w:t>
            </w:r>
          </w:p>
          <w:p w14:paraId="3678C04B" w14:textId="6B40C623" w:rsidR="006B79EF" w:rsidRPr="00375B0C" w:rsidRDefault="006B79EF" w:rsidP="00713ADA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rPr>
                <w:rFonts w:ascii="Helvetica" w:hAnsi="Helvetica" w:cs="Arial"/>
                <w:b/>
                <w:bCs/>
              </w:rPr>
            </w:pPr>
            <w:r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Why </w:t>
            </w:r>
            <w:r w:rsidR="0092691E"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do you feel there is a need for this project? How </w:t>
            </w:r>
            <w:r w:rsidR="00A14692">
              <w:rPr>
                <w:rFonts w:ascii="Helvetica" w:hAnsi="Helvetica" w:cs="Arial"/>
                <w:i/>
                <w:iCs/>
                <w:sz w:val="20"/>
                <w:szCs w:val="20"/>
              </w:rPr>
              <w:t>will you encourage people to use this service or attend the event?</w:t>
            </w:r>
            <w:r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642E9" w:rsidRPr="00375B0C" w14:paraId="2D29F25B" w14:textId="77777777" w:rsidTr="00A14692">
        <w:trPr>
          <w:trHeight w:val="6369"/>
        </w:trPr>
        <w:tc>
          <w:tcPr>
            <w:tcW w:w="9677" w:type="dxa"/>
            <w:shd w:val="clear" w:color="auto" w:fill="auto"/>
          </w:tcPr>
          <w:p w14:paraId="2CF224E5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07E348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4B279AF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DF3097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FBEDA5E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7CC3492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0099883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7B2C9A66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3598AA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59518AF5" w14:textId="77777777" w:rsidTr="00713ADA">
        <w:trPr>
          <w:trHeight w:val="722"/>
        </w:trPr>
        <w:tc>
          <w:tcPr>
            <w:tcW w:w="9677" w:type="dxa"/>
            <w:shd w:val="clear" w:color="auto" w:fill="auto"/>
          </w:tcPr>
          <w:p w14:paraId="3D4348E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lastRenderedPageBreak/>
              <w:t xml:space="preserve">Who will benefit from this event/ project? Please include approximate numbers of people and demographics.  </w:t>
            </w:r>
          </w:p>
        </w:tc>
      </w:tr>
      <w:tr w:rsidR="007642E9" w:rsidRPr="00375B0C" w14:paraId="3A2655B0" w14:textId="77777777" w:rsidTr="00C36039">
        <w:trPr>
          <w:trHeight w:val="3517"/>
        </w:trPr>
        <w:tc>
          <w:tcPr>
            <w:tcW w:w="9677" w:type="dxa"/>
            <w:shd w:val="clear" w:color="auto" w:fill="auto"/>
          </w:tcPr>
          <w:p w14:paraId="284CB132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1369CF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73156DF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ADE955C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814B6EC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DBA6708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3A49BEB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27CEB797" w14:textId="77777777" w:rsidTr="00713ADA">
        <w:trPr>
          <w:trHeight w:val="698"/>
        </w:trPr>
        <w:tc>
          <w:tcPr>
            <w:tcW w:w="9677" w:type="dxa"/>
            <w:shd w:val="clear" w:color="auto" w:fill="auto"/>
          </w:tcPr>
          <w:p w14:paraId="6BB2074B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If you are successful, would you be happy for Tobacco Dock to share images or a case study/ short report with us?</w:t>
            </w:r>
          </w:p>
        </w:tc>
      </w:tr>
      <w:tr w:rsidR="007642E9" w:rsidRPr="00375B0C" w14:paraId="2216C4C5" w14:textId="77777777" w:rsidTr="0070698F">
        <w:trPr>
          <w:trHeight w:val="2967"/>
        </w:trPr>
        <w:tc>
          <w:tcPr>
            <w:tcW w:w="9677" w:type="dxa"/>
            <w:shd w:val="clear" w:color="auto" w:fill="auto"/>
          </w:tcPr>
          <w:p w14:paraId="4065F28C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</w:tbl>
    <w:p w14:paraId="5E878039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0F4EEF90" w14:textId="77777777" w:rsidR="007642E9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25B5929C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6B7C0713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7536D85A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0C45B531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1068E571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095AD3D9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0479850A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7ED389F2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4372D3D6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4B59A5EA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0D92EDD7" w14:textId="77777777" w:rsidR="0070698F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1B9163F2" w14:textId="77777777" w:rsidR="0070698F" w:rsidRPr="00375B0C" w:rsidRDefault="0070698F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62492D85" w14:textId="77777777" w:rsidR="007642E9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7B0FC5E7" w14:textId="77777777" w:rsidR="00E01E7C" w:rsidRDefault="00E01E7C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4D6D955F" w14:textId="77777777" w:rsidR="00E01E7C" w:rsidRPr="00375B0C" w:rsidRDefault="00E01E7C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</w:tblGrid>
      <w:tr w:rsidR="007642E9" w:rsidRPr="00375B0C" w14:paraId="197B2025" w14:textId="77777777" w:rsidTr="00713ADA">
        <w:trPr>
          <w:jc w:val="center"/>
        </w:trPr>
        <w:tc>
          <w:tcPr>
            <w:tcW w:w="4320" w:type="dxa"/>
          </w:tcPr>
          <w:p w14:paraId="2C6428B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spacing w:before="60" w:after="60"/>
              <w:jc w:val="center"/>
              <w:rPr>
                <w:rFonts w:ascii="Helvetica" w:hAnsi="Helvetica" w:cs="Arial"/>
                <w:b/>
              </w:rPr>
            </w:pPr>
            <w:r w:rsidRPr="00375B0C">
              <w:rPr>
                <w:rFonts w:ascii="Helvetica" w:hAnsi="Helvetica" w:cs="Arial"/>
                <w:b/>
              </w:rPr>
              <w:t>FINANCIAL INFORMATION</w:t>
            </w:r>
          </w:p>
        </w:tc>
      </w:tr>
    </w:tbl>
    <w:p w14:paraId="238CE43D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4"/>
      </w:tblGrid>
      <w:tr w:rsidR="007642E9" w:rsidRPr="00375B0C" w14:paraId="3DDF70A0" w14:textId="77777777" w:rsidTr="00713ADA">
        <w:tc>
          <w:tcPr>
            <w:tcW w:w="9677" w:type="dxa"/>
            <w:shd w:val="clear" w:color="auto" w:fill="auto"/>
          </w:tcPr>
          <w:p w14:paraId="6F1CC5DC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  <w:r w:rsidRPr="00375B0C">
              <w:rPr>
                <w:rFonts w:ascii="Helvetica" w:hAnsi="Helvetica" w:cs="Arial"/>
                <w:b/>
                <w:bCs/>
              </w:rPr>
              <w:t>What amount of funding is being requested from the Tobacco Dock Community Fund?</w:t>
            </w:r>
            <w:r w:rsidRPr="00375B0C">
              <w:rPr>
                <w:rFonts w:ascii="Helvetica" w:hAnsi="Helvetica" w:cs="Arial"/>
              </w:rPr>
              <w:t xml:space="preserve"> </w:t>
            </w:r>
            <w:r w:rsidRPr="00795824">
              <w:rPr>
                <w:rFonts w:ascii="Helvetica" w:hAnsi="Helvetica" w:cs="Arial"/>
                <w:i/>
                <w:iCs/>
                <w:sz w:val="20"/>
                <w:szCs w:val="20"/>
              </w:rPr>
              <w:t>(Max application limit £500)</w:t>
            </w:r>
          </w:p>
        </w:tc>
      </w:tr>
      <w:tr w:rsidR="007642E9" w:rsidRPr="00375B0C" w14:paraId="7D9176EB" w14:textId="77777777" w:rsidTr="0070698F">
        <w:trPr>
          <w:trHeight w:val="2363"/>
        </w:trPr>
        <w:tc>
          <w:tcPr>
            <w:tcW w:w="9677" w:type="dxa"/>
            <w:shd w:val="clear" w:color="auto" w:fill="auto"/>
          </w:tcPr>
          <w:p w14:paraId="3FF06C96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058294C2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5C2FF9DD" w14:textId="77777777" w:rsidTr="00713ADA">
        <w:tc>
          <w:tcPr>
            <w:tcW w:w="9677" w:type="dxa"/>
            <w:shd w:val="clear" w:color="auto" w:fill="auto"/>
          </w:tcPr>
          <w:p w14:paraId="508C0829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 xml:space="preserve">Do you have other sources of funding for this event/ project? </w:t>
            </w:r>
          </w:p>
          <w:p w14:paraId="41E82398" w14:textId="77777777" w:rsidR="00795824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i/>
                <w:iCs/>
                <w:sz w:val="20"/>
                <w:szCs w:val="20"/>
              </w:rPr>
            </w:pPr>
            <w:r w:rsidRPr="0070698F">
              <w:rPr>
                <w:rFonts w:ascii="Helvetica" w:hAnsi="Helvetica" w:cs="Arial"/>
                <w:i/>
                <w:iCs/>
                <w:sz w:val="20"/>
                <w:szCs w:val="20"/>
              </w:rPr>
              <w:t>If so, please detail these, even if they are value in kind or similar.</w:t>
            </w:r>
            <w:r w:rsidR="0070698F"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 </w:t>
            </w:r>
          </w:p>
          <w:p w14:paraId="2721F13A" w14:textId="073CC898" w:rsidR="007642E9" w:rsidRPr="00375B0C" w:rsidRDefault="0070698F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i/>
                <w:iCs/>
              </w:rPr>
            </w:pPr>
            <w:r>
              <w:rPr>
                <w:rFonts w:ascii="Helvetica" w:hAnsi="Helvetica" w:cs="Arial"/>
                <w:i/>
                <w:iCs/>
                <w:sz w:val="20"/>
                <w:szCs w:val="20"/>
              </w:rPr>
              <w:t xml:space="preserve">If no other sources of funding, </w:t>
            </w:r>
            <w:r w:rsidR="00795824">
              <w:rPr>
                <w:rFonts w:ascii="Helvetica" w:hAnsi="Helvetica" w:cs="Arial"/>
                <w:i/>
                <w:iCs/>
                <w:sz w:val="20"/>
                <w:szCs w:val="20"/>
              </w:rPr>
              <w:t>and the amount required exceeds the amount requested, please outline how you will raise the remaining amount.</w:t>
            </w:r>
          </w:p>
        </w:tc>
      </w:tr>
      <w:tr w:rsidR="007642E9" w:rsidRPr="00375B0C" w14:paraId="2C4D19D8" w14:textId="77777777" w:rsidTr="00795824">
        <w:trPr>
          <w:trHeight w:val="1801"/>
        </w:trPr>
        <w:tc>
          <w:tcPr>
            <w:tcW w:w="9677" w:type="dxa"/>
            <w:shd w:val="clear" w:color="auto" w:fill="auto"/>
          </w:tcPr>
          <w:p w14:paraId="37916B2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0C979A8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08A0663C" w14:textId="77777777" w:rsidTr="00713ADA">
        <w:tc>
          <w:tcPr>
            <w:tcW w:w="9677" w:type="dxa"/>
            <w:shd w:val="clear" w:color="auto" w:fill="auto"/>
          </w:tcPr>
          <w:p w14:paraId="1C2554AF" w14:textId="77777777" w:rsidR="007642E9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What will be the total cost of this project?</w:t>
            </w:r>
          </w:p>
          <w:p w14:paraId="24E537F5" w14:textId="25DD9234" w:rsidR="00274A1F" w:rsidRPr="00274A1F" w:rsidRDefault="00274A1F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i/>
                <w:iCs/>
                <w:sz w:val="20"/>
                <w:szCs w:val="20"/>
              </w:rPr>
            </w:pPr>
            <w:r>
              <w:rPr>
                <w:rFonts w:ascii="Helvetica" w:hAnsi="Helvetica" w:cs="Arial"/>
                <w:i/>
                <w:iCs/>
                <w:sz w:val="20"/>
                <w:szCs w:val="20"/>
              </w:rPr>
              <w:t>Please outline the cost associated to each element you are requesting money for, example table below.</w:t>
            </w:r>
          </w:p>
        </w:tc>
      </w:tr>
      <w:tr w:rsidR="007642E9" w:rsidRPr="00375B0C" w14:paraId="61A762CD" w14:textId="77777777" w:rsidTr="00E01E7C">
        <w:trPr>
          <w:trHeight w:val="5249"/>
        </w:trPr>
        <w:tc>
          <w:tcPr>
            <w:tcW w:w="9677" w:type="dxa"/>
            <w:shd w:val="clear" w:color="auto" w:fill="auto"/>
          </w:tcPr>
          <w:p w14:paraId="73352C5A" w14:textId="77777777" w:rsidR="007642E9" w:rsidRPr="00274A1F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sz w:val="6"/>
                <w:szCs w:val="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29"/>
              <w:gridCol w:w="2144"/>
              <w:gridCol w:w="4115"/>
            </w:tblGrid>
            <w:tr w:rsidR="00274A1F" w14:paraId="096E9C8F" w14:textId="77777777" w:rsidTr="00274A1F">
              <w:trPr>
                <w:trHeight w:val="421"/>
              </w:trPr>
              <w:tc>
                <w:tcPr>
                  <w:tcW w:w="3129" w:type="dxa"/>
                </w:tcPr>
                <w:p w14:paraId="4829577D" w14:textId="02E0663E" w:rsidR="00274A1F" w:rsidRP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  <w:b/>
                      <w:bCs/>
                    </w:rPr>
                  </w:pPr>
                  <w:r w:rsidRPr="00274A1F">
                    <w:rPr>
                      <w:rFonts w:ascii="Helvetica" w:hAnsi="Helvetica" w:cs="Arial"/>
                      <w:b/>
                      <w:bCs/>
                    </w:rPr>
                    <w:t>Item:</w:t>
                  </w:r>
                </w:p>
              </w:tc>
              <w:tc>
                <w:tcPr>
                  <w:tcW w:w="2144" w:type="dxa"/>
                </w:tcPr>
                <w:p w14:paraId="750E218F" w14:textId="7EB64BF9" w:rsidR="00274A1F" w:rsidRP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  <w:b/>
                      <w:bCs/>
                    </w:rPr>
                  </w:pPr>
                  <w:r w:rsidRPr="00274A1F">
                    <w:rPr>
                      <w:rFonts w:ascii="Helvetica" w:hAnsi="Helvetica" w:cs="Arial"/>
                      <w:b/>
                      <w:bCs/>
                    </w:rPr>
                    <w:t>Cost:</w:t>
                  </w:r>
                </w:p>
              </w:tc>
              <w:tc>
                <w:tcPr>
                  <w:tcW w:w="4115" w:type="dxa"/>
                </w:tcPr>
                <w:p w14:paraId="3A2A7245" w14:textId="1BCB87CE" w:rsidR="00274A1F" w:rsidRP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  <w:b/>
                      <w:bCs/>
                    </w:rPr>
                  </w:pPr>
                  <w:r w:rsidRPr="00274A1F">
                    <w:rPr>
                      <w:rFonts w:ascii="Helvetica" w:hAnsi="Helvetica" w:cs="Arial"/>
                      <w:b/>
                      <w:bCs/>
                    </w:rPr>
                    <w:t>Notes:</w:t>
                  </w:r>
                </w:p>
              </w:tc>
            </w:tr>
            <w:tr w:rsidR="00274A1F" w14:paraId="3CD1D280" w14:textId="77777777" w:rsidTr="00274A1F">
              <w:trPr>
                <w:trHeight w:val="555"/>
              </w:trPr>
              <w:tc>
                <w:tcPr>
                  <w:tcW w:w="3129" w:type="dxa"/>
                </w:tcPr>
                <w:p w14:paraId="46AB0BAC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2144" w:type="dxa"/>
                </w:tcPr>
                <w:p w14:paraId="2AEB8D31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4115" w:type="dxa"/>
                </w:tcPr>
                <w:p w14:paraId="2994641F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</w:tr>
            <w:tr w:rsidR="00274A1F" w14:paraId="5ECA61F9" w14:textId="77777777" w:rsidTr="00274A1F">
              <w:trPr>
                <w:trHeight w:val="563"/>
              </w:trPr>
              <w:tc>
                <w:tcPr>
                  <w:tcW w:w="3129" w:type="dxa"/>
                </w:tcPr>
                <w:p w14:paraId="58855F27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2144" w:type="dxa"/>
                </w:tcPr>
                <w:p w14:paraId="0FA02F2A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4115" w:type="dxa"/>
                </w:tcPr>
                <w:p w14:paraId="0F3E297D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</w:tr>
            <w:tr w:rsidR="00274A1F" w14:paraId="6AB86354" w14:textId="77777777" w:rsidTr="00274A1F">
              <w:trPr>
                <w:trHeight w:val="557"/>
              </w:trPr>
              <w:tc>
                <w:tcPr>
                  <w:tcW w:w="3129" w:type="dxa"/>
                </w:tcPr>
                <w:p w14:paraId="7F414964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2144" w:type="dxa"/>
                </w:tcPr>
                <w:p w14:paraId="06A974A6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4115" w:type="dxa"/>
                </w:tcPr>
                <w:p w14:paraId="2DECA666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</w:tr>
            <w:tr w:rsidR="00274A1F" w14:paraId="4FB3161F" w14:textId="77777777" w:rsidTr="00274A1F">
              <w:trPr>
                <w:trHeight w:val="551"/>
              </w:trPr>
              <w:tc>
                <w:tcPr>
                  <w:tcW w:w="3129" w:type="dxa"/>
                </w:tcPr>
                <w:p w14:paraId="4023EAB6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2144" w:type="dxa"/>
                </w:tcPr>
                <w:p w14:paraId="3CF013A5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4115" w:type="dxa"/>
                </w:tcPr>
                <w:p w14:paraId="612E7E60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</w:tr>
            <w:tr w:rsidR="00274A1F" w14:paraId="76C9802A" w14:textId="77777777" w:rsidTr="00274A1F">
              <w:trPr>
                <w:trHeight w:val="559"/>
              </w:trPr>
              <w:tc>
                <w:tcPr>
                  <w:tcW w:w="3129" w:type="dxa"/>
                </w:tcPr>
                <w:p w14:paraId="7378C51B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2144" w:type="dxa"/>
                </w:tcPr>
                <w:p w14:paraId="7B2E8E9F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  <w:tc>
                <w:tcPr>
                  <w:tcW w:w="4115" w:type="dxa"/>
                </w:tcPr>
                <w:p w14:paraId="442266AB" w14:textId="77777777" w:rsidR="00274A1F" w:rsidRDefault="00274A1F" w:rsidP="00713ADA">
                  <w:pPr>
                    <w:tabs>
                      <w:tab w:val="left" w:pos="720"/>
                      <w:tab w:val="left" w:pos="1440"/>
                      <w:tab w:val="left" w:pos="2160"/>
                    </w:tabs>
                    <w:rPr>
                      <w:rFonts w:ascii="Helvetica" w:hAnsi="Helvetica" w:cs="Arial"/>
                    </w:rPr>
                  </w:pPr>
                </w:p>
              </w:tc>
            </w:tr>
          </w:tbl>
          <w:p w14:paraId="59F3710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6B440ECE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2CF8D8F1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</w:tbl>
    <w:p w14:paraId="2E95A635" w14:textId="77777777" w:rsidR="000E39CC" w:rsidRDefault="000E39CC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6EF61499" w14:textId="77777777" w:rsidR="000E39CC" w:rsidRDefault="000E39CC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50EE58C2" w14:textId="3E160CCE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  <w:r w:rsidRPr="00375B0C">
        <w:rPr>
          <w:rFonts w:ascii="Helvetica" w:hAnsi="Helvetica" w:cs="Arial"/>
        </w:rPr>
        <w:t>I declare that the information supplied is accurate and complete.</w:t>
      </w:r>
    </w:p>
    <w:p w14:paraId="62CFE690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5CCD0537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  <w:r w:rsidRPr="00375B0C">
        <w:rPr>
          <w:rFonts w:ascii="Helvetica" w:hAnsi="Helvetica" w:cs="Arial"/>
        </w:rPr>
        <w:t xml:space="preserve">I understand that all information provided in respect of the fund application will be held on file by TDVL. </w:t>
      </w:r>
    </w:p>
    <w:p w14:paraId="404E0631" w14:textId="77777777" w:rsidR="007642E9" w:rsidRPr="00375B0C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4"/>
      </w:tblGrid>
      <w:tr w:rsidR="007642E9" w:rsidRPr="00375B0C" w14:paraId="026388E7" w14:textId="77777777" w:rsidTr="00713ADA">
        <w:tc>
          <w:tcPr>
            <w:tcW w:w="9677" w:type="dxa"/>
            <w:shd w:val="clear" w:color="auto" w:fill="auto"/>
          </w:tcPr>
          <w:p w14:paraId="0C505F45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Signed:</w:t>
            </w:r>
          </w:p>
        </w:tc>
      </w:tr>
      <w:tr w:rsidR="007642E9" w:rsidRPr="00375B0C" w14:paraId="09C941C0" w14:textId="77777777" w:rsidTr="00441D25">
        <w:trPr>
          <w:trHeight w:val="810"/>
        </w:trPr>
        <w:tc>
          <w:tcPr>
            <w:tcW w:w="9677" w:type="dxa"/>
            <w:shd w:val="clear" w:color="auto" w:fill="auto"/>
          </w:tcPr>
          <w:p w14:paraId="3F87A730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5225A8C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649EDAEC" w14:textId="77777777" w:rsidTr="00713ADA">
        <w:tc>
          <w:tcPr>
            <w:tcW w:w="9677" w:type="dxa"/>
            <w:shd w:val="clear" w:color="auto" w:fill="auto"/>
          </w:tcPr>
          <w:p w14:paraId="08EC199A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Date:</w:t>
            </w:r>
          </w:p>
        </w:tc>
      </w:tr>
      <w:tr w:rsidR="007642E9" w:rsidRPr="00375B0C" w14:paraId="6489A5A7" w14:textId="77777777" w:rsidTr="00441D25">
        <w:trPr>
          <w:trHeight w:val="825"/>
        </w:trPr>
        <w:tc>
          <w:tcPr>
            <w:tcW w:w="9677" w:type="dxa"/>
            <w:shd w:val="clear" w:color="auto" w:fill="auto"/>
          </w:tcPr>
          <w:p w14:paraId="3D416F7E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125F13DC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43B81ADC" w14:textId="77777777" w:rsidTr="00713ADA">
        <w:tc>
          <w:tcPr>
            <w:tcW w:w="9677" w:type="dxa"/>
            <w:shd w:val="clear" w:color="auto" w:fill="auto"/>
          </w:tcPr>
          <w:p w14:paraId="0FA4E37E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Print Name:</w:t>
            </w:r>
          </w:p>
        </w:tc>
      </w:tr>
      <w:tr w:rsidR="007642E9" w:rsidRPr="00375B0C" w14:paraId="0E389065" w14:textId="77777777" w:rsidTr="00441D25">
        <w:trPr>
          <w:trHeight w:val="827"/>
        </w:trPr>
        <w:tc>
          <w:tcPr>
            <w:tcW w:w="9677" w:type="dxa"/>
            <w:shd w:val="clear" w:color="auto" w:fill="auto"/>
          </w:tcPr>
          <w:p w14:paraId="08EB4BB5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5C413CE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  <w:tr w:rsidR="007642E9" w:rsidRPr="00375B0C" w14:paraId="71234302" w14:textId="77777777" w:rsidTr="00713ADA">
        <w:tc>
          <w:tcPr>
            <w:tcW w:w="9677" w:type="dxa"/>
            <w:shd w:val="clear" w:color="auto" w:fill="auto"/>
          </w:tcPr>
          <w:p w14:paraId="2B081BE7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  <w:b/>
                <w:bCs/>
              </w:rPr>
            </w:pPr>
            <w:r w:rsidRPr="00375B0C">
              <w:rPr>
                <w:rFonts w:ascii="Helvetica" w:hAnsi="Helvetica" w:cs="Arial"/>
                <w:b/>
                <w:bCs/>
              </w:rPr>
              <w:t>Position:</w:t>
            </w:r>
          </w:p>
        </w:tc>
      </w:tr>
      <w:tr w:rsidR="007642E9" w:rsidRPr="00375B0C" w14:paraId="60238353" w14:textId="77777777" w:rsidTr="00441D25">
        <w:trPr>
          <w:trHeight w:val="971"/>
        </w:trPr>
        <w:tc>
          <w:tcPr>
            <w:tcW w:w="9677" w:type="dxa"/>
            <w:shd w:val="clear" w:color="auto" w:fill="auto"/>
          </w:tcPr>
          <w:p w14:paraId="70CE989D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  <w:p w14:paraId="40C1A6A9" w14:textId="77777777" w:rsidR="007642E9" w:rsidRPr="00375B0C" w:rsidRDefault="007642E9" w:rsidP="00713ADA">
            <w:pPr>
              <w:tabs>
                <w:tab w:val="left" w:pos="720"/>
                <w:tab w:val="left" w:pos="1440"/>
                <w:tab w:val="left" w:pos="2160"/>
              </w:tabs>
              <w:rPr>
                <w:rFonts w:ascii="Helvetica" w:hAnsi="Helvetica" w:cs="Arial"/>
              </w:rPr>
            </w:pPr>
          </w:p>
        </w:tc>
      </w:tr>
    </w:tbl>
    <w:p w14:paraId="4D71F080" w14:textId="77777777" w:rsidR="007642E9" w:rsidRPr="000B4C3F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2724472D" w14:textId="77777777" w:rsidR="007642E9" w:rsidRPr="000B4C3F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35CB59AC" w14:textId="77777777" w:rsidR="007642E9" w:rsidRPr="000B4C3F" w:rsidRDefault="007642E9" w:rsidP="007642E9">
      <w:pPr>
        <w:tabs>
          <w:tab w:val="left" w:pos="720"/>
          <w:tab w:val="left" w:pos="1440"/>
          <w:tab w:val="left" w:pos="2160"/>
        </w:tabs>
        <w:rPr>
          <w:rFonts w:ascii="Helvetica" w:hAnsi="Helvetica" w:cs="Arial"/>
        </w:rPr>
      </w:pPr>
    </w:p>
    <w:p w14:paraId="553BEA88" w14:textId="77777777" w:rsidR="007642E9" w:rsidRDefault="007642E9" w:rsidP="007642E9">
      <w:pPr>
        <w:pStyle w:val="GB"/>
        <w:rPr>
          <w:rFonts w:ascii="Arial" w:hAnsi="Arial" w:cs="Arial"/>
        </w:rPr>
      </w:pPr>
    </w:p>
    <w:p w14:paraId="3EDA3621" w14:textId="2DE7ACE6" w:rsidR="72538145" w:rsidRDefault="72538145" w:rsidP="72538145">
      <w:pPr>
        <w:pStyle w:val="SalutationPara"/>
        <w:rPr>
          <w:color w:val="auto"/>
        </w:rPr>
      </w:pPr>
    </w:p>
    <w:sectPr w:rsidR="72538145" w:rsidSect="00CF7E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837" w:right="1138" w:bottom="1296" w:left="1138" w:header="734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A77B1" w14:textId="77777777" w:rsidR="002619B7" w:rsidRDefault="002619B7" w:rsidP="00061E64">
      <w:r>
        <w:separator/>
      </w:r>
    </w:p>
  </w:endnote>
  <w:endnote w:type="continuationSeparator" w:id="0">
    <w:p w14:paraId="7781F8D0" w14:textId="77777777" w:rsidR="002619B7" w:rsidRDefault="002619B7" w:rsidP="0006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-Regular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ヒラギノ角ゴ Pro W3">
    <w:panose1 w:val="020B0604020202020204"/>
    <w:charset w:val="80"/>
    <w:family w:val="auto"/>
    <w:pitch w:val="variable"/>
    <w:sig w:usb0="E00002FF" w:usb1="7AC7FFFF" w:usb2="00000012" w:usb3="00000000" w:csb0="0002000D" w:csb1="00000000"/>
  </w:font>
  <w:font w:name="DIN-Light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(W1)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roxima Nova">
    <w:panose1 w:val="02000506030000020004"/>
    <w:charset w:val="00"/>
    <w:family w:val="auto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B811B" w14:textId="77777777" w:rsidR="0088373A" w:rsidRDefault="008837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E9B6" w14:textId="77777777" w:rsidR="0088373A" w:rsidRPr="00D9028F" w:rsidRDefault="0088373A" w:rsidP="00CA7110">
    <w:pPr>
      <w:pStyle w:val="Footer"/>
      <w:jc w:val="center"/>
      <w:rPr>
        <w:rFonts w:ascii="Proxima Nova" w:eastAsia="ヒラギノ角ゴ Pro W3" w:hAnsi="Proxima Nova"/>
        <w:color w:val="000000"/>
        <w:sz w:val="14"/>
        <w:szCs w:val="14"/>
      </w:rPr>
    </w:pPr>
    <w:r>
      <w:rPr>
        <w:rFonts w:ascii="Proxima Nova" w:eastAsia="ヒラギノ角ゴ Pro W3" w:hAnsi="Proxima Nova"/>
        <w:color w:val="000000"/>
        <w:sz w:val="14"/>
        <w:szCs w:val="14"/>
      </w:rPr>
      <w:softHyphen/>
    </w:r>
    <w:r w:rsidRPr="0016559A">
      <w:rPr>
        <w:rFonts w:ascii="Proxima Nova" w:eastAsia="ヒラギノ角ゴ Pro W3" w:hAnsi="Proxima Nova"/>
        <w:color w:val="000000"/>
        <w:sz w:val="14"/>
        <w:szCs w:val="14"/>
      </w:rPr>
      <w:t>Registered in England No 7990825</w:t>
    </w:r>
    <w:r w:rsidRPr="0016559A">
      <w:rPr>
        <w:rFonts w:ascii="Proxima Nova" w:eastAsia="ヒラギノ角ゴ Pro W3" w:hAnsi="Proxima Nova"/>
        <w:color w:val="000000"/>
        <w:sz w:val="14"/>
        <w:szCs w:val="14"/>
      </w:rPr>
      <w:tab/>
      <w:t xml:space="preserve"> Registered office: 60 Windsor Avenue London SW19 2RR VAT Registration No: 135 4376 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6E186" w14:textId="77777777" w:rsidR="0088373A" w:rsidRDefault="00883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08F50" w14:textId="77777777" w:rsidR="002619B7" w:rsidRDefault="002619B7" w:rsidP="00061E64">
      <w:r>
        <w:separator/>
      </w:r>
    </w:p>
  </w:footnote>
  <w:footnote w:type="continuationSeparator" w:id="0">
    <w:p w14:paraId="0F089190" w14:textId="77777777" w:rsidR="002619B7" w:rsidRDefault="002619B7" w:rsidP="00061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0B710" w14:textId="77777777" w:rsidR="0088373A" w:rsidRDefault="008837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0F1F" w14:textId="77777777" w:rsidR="0088373A" w:rsidRDefault="0088373A" w:rsidP="00EF1AB2">
    <w:pPr>
      <w:widowControl w:val="0"/>
      <w:autoSpaceDE w:val="0"/>
      <w:autoSpaceDN w:val="0"/>
      <w:adjustRightInd w:val="0"/>
      <w:ind w:right="-970"/>
      <w:rPr>
        <w:rFonts w:ascii="Proxima Nova" w:hAnsi="Proxima Nova"/>
        <w:b/>
        <w:bCs/>
        <w:sz w:val="16"/>
        <w:szCs w:val="16"/>
      </w:rPr>
    </w:pPr>
  </w:p>
  <w:p w14:paraId="0443170B" w14:textId="77777777" w:rsidR="0088373A" w:rsidRDefault="0088373A" w:rsidP="00E5422F">
    <w:pPr>
      <w:widowControl w:val="0"/>
      <w:autoSpaceDE w:val="0"/>
      <w:autoSpaceDN w:val="0"/>
      <w:adjustRightInd w:val="0"/>
      <w:ind w:right="-970"/>
      <w:rPr>
        <w:rFonts w:ascii="Proxima Nova" w:hAnsi="Proxima Nova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F24D4E2" wp14:editId="6307A47C">
          <wp:simplePos x="0" y="0"/>
          <wp:positionH relativeFrom="column">
            <wp:posOffset>-5715</wp:posOffset>
          </wp:positionH>
          <wp:positionV relativeFrom="paragraph">
            <wp:posOffset>0</wp:posOffset>
          </wp:positionV>
          <wp:extent cx="899795" cy="899795"/>
          <wp:effectExtent l="0" t="0" r="0" b="0"/>
          <wp:wrapNone/>
          <wp:docPr id="1" name="Picture 1" descr="../../GRAPHIC%20STUFF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GRAPHIC%20STUFF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D7C15D" w14:textId="77777777" w:rsidR="0088373A" w:rsidRPr="00061E64" w:rsidRDefault="0088373A" w:rsidP="00866208">
    <w:pPr>
      <w:widowControl w:val="0"/>
      <w:autoSpaceDE w:val="0"/>
      <w:autoSpaceDN w:val="0"/>
      <w:adjustRightInd w:val="0"/>
      <w:ind w:left="7650" w:right="-6" w:hanging="360"/>
      <w:rPr>
        <w:rFonts w:ascii="Proxima Nova" w:hAnsi="Proxima Nova"/>
        <w:b/>
        <w:bCs/>
        <w:sz w:val="16"/>
        <w:szCs w:val="16"/>
      </w:rPr>
    </w:pPr>
    <w:r w:rsidRPr="00061E64">
      <w:rPr>
        <w:rFonts w:ascii="Proxima Nova" w:hAnsi="Proxima Nova"/>
        <w:b/>
        <w:bCs/>
        <w:sz w:val="16"/>
        <w:szCs w:val="16"/>
      </w:rPr>
      <w:t>Tobacco Dock</w:t>
    </w:r>
  </w:p>
  <w:p w14:paraId="1C21C163" w14:textId="77777777" w:rsidR="0088373A" w:rsidRPr="00061E64" w:rsidRDefault="0088373A" w:rsidP="00866208">
    <w:pPr>
      <w:widowControl w:val="0"/>
      <w:autoSpaceDE w:val="0"/>
      <w:autoSpaceDN w:val="0"/>
      <w:adjustRightInd w:val="0"/>
      <w:ind w:left="7650" w:right="-6" w:hanging="360"/>
      <w:rPr>
        <w:rFonts w:ascii="Proxima Nova" w:hAnsi="Proxima Nova"/>
        <w:sz w:val="16"/>
        <w:szCs w:val="16"/>
      </w:rPr>
    </w:pPr>
    <w:r w:rsidRPr="00061E64">
      <w:rPr>
        <w:rFonts w:ascii="Proxima Nova" w:hAnsi="Proxima Nova"/>
        <w:sz w:val="16"/>
        <w:szCs w:val="16"/>
      </w:rPr>
      <w:t>The Dock, Tobacco Quay</w:t>
    </w:r>
  </w:p>
  <w:p w14:paraId="5604BA12" w14:textId="77777777" w:rsidR="0088373A" w:rsidRPr="00061E64" w:rsidRDefault="0088373A" w:rsidP="00866208">
    <w:pPr>
      <w:widowControl w:val="0"/>
      <w:autoSpaceDE w:val="0"/>
      <w:autoSpaceDN w:val="0"/>
      <w:adjustRightInd w:val="0"/>
      <w:ind w:left="7650" w:right="-6" w:hanging="360"/>
      <w:rPr>
        <w:rFonts w:ascii="Proxima Nova" w:hAnsi="Proxima Nova"/>
        <w:sz w:val="16"/>
        <w:szCs w:val="16"/>
      </w:rPr>
    </w:pPr>
    <w:r w:rsidRPr="00061E64">
      <w:rPr>
        <w:rFonts w:ascii="Proxima Nova" w:hAnsi="Proxima Nova"/>
        <w:sz w:val="16"/>
        <w:szCs w:val="16"/>
      </w:rPr>
      <w:t>Wapping Lane, London E1W 2SF</w:t>
    </w:r>
  </w:p>
  <w:p w14:paraId="0E632CD8" w14:textId="77777777" w:rsidR="0088373A" w:rsidRPr="00061E64" w:rsidRDefault="0088373A" w:rsidP="00866208">
    <w:pPr>
      <w:widowControl w:val="0"/>
      <w:autoSpaceDE w:val="0"/>
      <w:autoSpaceDN w:val="0"/>
      <w:adjustRightInd w:val="0"/>
      <w:ind w:left="7650" w:right="-6" w:hanging="360"/>
      <w:rPr>
        <w:rFonts w:ascii="Proxima Nova" w:hAnsi="Proxima Nova"/>
        <w:sz w:val="16"/>
        <w:szCs w:val="16"/>
      </w:rPr>
    </w:pPr>
    <w:r>
      <w:rPr>
        <w:rFonts w:ascii="Proxima Nova" w:hAnsi="Proxima Nova"/>
        <w:sz w:val="16"/>
        <w:szCs w:val="16"/>
      </w:rPr>
      <w:softHyphen/>
    </w:r>
    <w:r w:rsidRPr="00061E64">
      <w:rPr>
        <w:rFonts w:ascii="Proxima Nova" w:hAnsi="Proxima Nova"/>
        <w:sz w:val="16"/>
        <w:szCs w:val="16"/>
      </w:rPr>
      <w:t>Telephone +44 (0) 207 680 4001</w:t>
    </w:r>
  </w:p>
  <w:p w14:paraId="0DBC07F4" w14:textId="77777777" w:rsidR="0088373A" w:rsidRPr="00061E64" w:rsidRDefault="0088373A" w:rsidP="00866208">
    <w:pPr>
      <w:widowControl w:val="0"/>
      <w:autoSpaceDE w:val="0"/>
      <w:autoSpaceDN w:val="0"/>
      <w:adjustRightInd w:val="0"/>
      <w:ind w:left="7650" w:right="-6" w:hanging="360"/>
      <w:rPr>
        <w:rFonts w:ascii="Proxima Nova" w:hAnsi="Proxima Nova"/>
        <w:sz w:val="16"/>
        <w:szCs w:val="16"/>
      </w:rPr>
    </w:pPr>
    <w:r w:rsidRPr="00061E64">
      <w:rPr>
        <w:rFonts w:ascii="Proxima Nova" w:hAnsi="Proxima Nova"/>
        <w:sz w:val="16"/>
        <w:szCs w:val="16"/>
      </w:rPr>
      <w:t>info@tobaccodocklondon.com</w:t>
    </w:r>
  </w:p>
  <w:p w14:paraId="0189D8F0" w14:textId="77777777" w:rsidR="0088373A" w:rsidRPr="00061E64" w:rsidRDefault="0088373A" w:rsidP="00866208">
    <w:pPr>
      <w:pStyle w:val="Header"/>
      <w:ind w:left="7650" w:right="-6" w:hanging="360"/>
      <w:rPr>
        <w:rFonts w:ascii="Proxima Nova" w:hAnsi="Proxima Nova"/>
        <w:sz w:val="16"/>
        <w:szCs w:val="16"/>
      </w:rPr>
    </w:pPr>
    <w:r w:rsidRPr="00061E64">
      <w:rPr>
        <w:rFonts w:ascii="Proxima Nova" w:hAnsi="Proxima Nova"/>
        <w:sz w:val="16"/>
        <w:szCs w:val="16"/>
      </w:rPr>
      <w:t>www.tobaccodocklondon.com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A428E" w14:textId="77777777" w:rsidR="0088373A" w:rsidRDefault="00883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D04"/>
    <w:multiLevelType w:val="multilevel"/>
    <w:tmpl w:val="E6D621B4"/>
    <w:lvl w:ilvl="0">
      <w:start w:val="1"/>
      <w:numFmt w:val="decimal"/>
      <w:pStyle w:val="TitleClause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>
      <w:start w:val="1"/>
      <w:numFmt w:val="decimal"/>
      <w:pStyle w:val="Untitledsubclause1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pStyle w:val="Untitledsubclause2"/>
      <w:lvlText w:val="(%3)"/>
      <w:lvlJc w:val="left"/>
      <w:pPr>
        <w:tabs>
          <w:tab w:val="num" w:pos="1555"/>
        </w:tabs>
        <w:ind w:left="1555" w:hanging="561"/>
      </w:pPr>
      <w:rPr>
        <w:rFonts w:hint="default"/>
      </w:rPr>
    </w:lvl>
    <w:lvl w:ilvl="3">
      <w:start w:val="1"/>
      <w:numFmt w:val="lowerRoman"/>
      <w:pStyle w:val="Untitledsubclause3"/>
      <w:lvlText w:val="(%4)"/>
      <w:lvlJc w:val="left"/>
      <w:pPr>
        <w:tabs>
          <w:tab w:val="num" w:pos="2419"/>
        </w:tabs>
        <w:ind w:left="2275" w:hanging="576"/>
      </w:pPr>
      <w:rPr>
        <w:rFonts w:hint="default"/>
        <w:sz w:val="20"/>
      </w:rPr>
    </w:lvl>
    <w:lvl w:ilvl="4">
      <w:start w:val="1"/>
      <w:numFmt w:val="upperLetter"/>
      <w:pStyle w:val="Untitledsubclause4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825EA9"/>
    <w:multiLevelType w:val="multilevel"/>
    <w:tmpl w:val="B5EA651E"/>
    <w:lvl w:ilvl="0">
      <w:start w:val="1"/>
      <w:numFmt w:val="decimal"/>
      <w:pStyle w:val="Schedule"/>
      <w:lvlText w:val="Schedule 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pStyle w:val="Part"/>
      <w:lvlText w:val="Part 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ScheduleTitleClause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ScheduleUntitledsubclause1"/>
      <w:lvlText w:val="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pStyle w:val="ScheduleUntitledsubclause2"/>
      <w:lvlText w:val="(%5)"/>
      <w:lvlJc w:val="left"/>
      <w:pPr>
        <w:tabs>
          <w:tab w:val="num" w:pos="1555"/>
        </w:tabs>
        <w:ind w:left="1555" w:hanging="561"/>
      </w:pPr>
      <w:rPr>
        <w:rFonts w:hint="default"/>
      </w:rPr>
    </w:lvl>
    <w:lvl w:ilvl="5">
      <w:start w:val="1"/>
      <w:numFmt w:val="lowerRoman"/>
      <w:pStyle w:val="ScheduleUntitledsubclause3"/>
      <w:lvlText w:val="(%6)"/>
      <w:lvlJc w:val="left"/>
      <w:pPr>
        <w:tabs>
          <w:tab w:val="num" w:pos="2419"/>
        </w:tabs>
        <w:ind w:left="2275" w:hanging="57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504114DE"/>
    <w:multiLevelType w:val="hybridMultilevel"/>
    <w:tmpl w:val="8D7C37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1385832">
    <w:abstractNumId w:val="1"/>
  </w:num>
  <w:num w:numId="2" w16cid:durableId="1776948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6482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F04"/>
    <w:rsid w:val="00061E64"/>
    <w:rsid w:val="00080506"/>
    <w:rsid w:val="00093BB3"/>
    <w:rsid w:val="000A3503"/>
    <w:rsid w:val="000C5A54"/>
    <w:rsid w:val="000E39CC"/>
    <w:rsid w:val="000E79EE"/>
    <w:rsid w:val="00124886"/>
    <w:rsid w:val="001B5351"/>
    <w:rsid w:val="001C66BB"/>
    <w:rsid w:val="00242BC6"/>
    <w:rsid w:val="002619B7"/>
    <w:rsid w:val="00274A1F"/>
    <w:rsid w:val="0027694B"/>
    <w:rsid w:val="00287D72"/>
    <w:rsid w:val="002D6A72"/>
    <w:rsid w:val="0030207B"/>
    <w:rsid w:val="00375B0C"/>
    <w:rsid w:val="003B6F42"/>
    <w:rsid w:val="003F417D"/>
    <w:rsid w:val="0041550A"/>
    <w:rsid w:val="00441D25"/>
    <w:rsid w:val="004472B3"/>
    <w:rsid w:val="004870E4"/>
    <w:rsid w:val="004A0D3B"/>
    <w:rsid w:val="005040FB"/>
    <w:rsid w:val="005350D0"/>
    <w:rsid w:val="00535698"/>
    <w:rsid w:val="005449AF"/>
    <w:rsid w:val="00560453"/>
    <w:rsid w:val="00572E7D"/>
    <w:rsid w:val="006122B9"/>
    <w:rsid w:val="00612702"/>
    <w:rsid w:val="00613838"/>
    <w:rsid w:val="00630092"/>
    <w:rsid w:val="0067189B"/>
    <w:rsid w:val="006746F2"/>
    <w:rsid w:val="006B502E"/>
    <w:rsid w:val="006B79EF"/>
    <w:rsid w:val="006C05E5"/>
    <w:rsid w:val="0070698F"/>
    <w:rsid w:val="007642E9"/>
    <w:rsid w:val="00795824"/>
    <w:rsid w:val="007A68E9"/>
    <w:rsid w:val="00866208"/>
    <w:rsid w:val="0088373A"/>
    <w:rsid w:val="00883938"/>
    <w:rsid w:val="008B11D9"/>
    <w:rsid w:val="008E55B4"/>
    <w:rsid w:val="0092691E"/>
    <w:rsid w:val="00942C14"/>
    <w:rsid w:val="009845E5"/>
    <w:rsid w:val="009B798B"/>
    <w:rsid w:val="009C0A6F"/>
    <w:rsid w:val="009F2000"/>
    <w:rsid w:val="00A14692"/>
    <w:rsid w:val="00A80630"/>
    <w:rsid w:val="00AB31A5"/>
    <w:rsid w:val="00B113E7"/>
    <w:rsid w:val="00B56221"/>
    <w:rsid w:val="00B83A9F"/>
    <w:rsid w:val="00BA70EF"/>
    <w:rsid w:val="00BB1D78"/>
    <w:rsid w:val="00BB49FF"/>
    <w:rsid w:val="00BE5F04"/>
    <w:rsid w:val="00C1510E"/>
    <w:rsid w:val="00C36039"/>
    <w:rsid w:val="00C53A1E"/>
    <w:rsid w:val="00C929FD"/>
    <w:rsid w:val="00C93069"/>
    <w:rsid w:val="00CA7110"/>
    <w:rsid w:val="00CF7E22"/>
    <w:rsid w:val="00D2791D"/>
    <w:rsid w:val="00D557D9"/>
    <w:rsid w:val="00D87034"/>
    <w:rsid w:val="00D9028F"/>
    <w:rsid w:val="00DA07B8"/>
    <w:rsid w:val="00DD1071"/>
    <w:rsid w:val="00DD230B"/>
    <w:rsid w:val="00DE1448"/>
    <w:rsid w:val="00E01E7C"/>
    <w:rsid w:val="00E46F56"/>
    <w:rsid w:val="00E5422F"/>
    <w:rsid w:val="00E607FC"/>
    <w:rsid w:val="00EA5E12"/>
    <w:rsid w:val="00EF1AB2"/>
    <w:rsid w:val="00EF5F14"/>
    <w:rsid w:val="00F069C7"/>
    <w:rsid w:val="00F455BF"/>
    <w:rsid w:val="00F53A23"/>
    <w:rsid w:val="00F53E19"/>
    <w:rsid w:val="00FA6C37"/>
    <w:rsid w:val="00FB1DCF"/>
    <w:rsid w:val="1F7C38CF"/>
    <w:rsid w:val="72538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5F9251"/>
  <w14:defaultImageDpi w14:val="32767"/>
  <w15:chartTrackingRefBased/>
  <w15:docId w15:val="{3D8F2EAE-7933-490F-9347-A3B3C78C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5040FB"/>
    <w:rPr>
      <w:rFonts w:asciiTheme="minorHAnsi" w:eastAsiaTheme="minorHAnsi" w:hAnsiTheme="minorHAnsi" w:cstheme="minorBidi"/>
      <w:sz w:val="24"/>
      <w:szCs w:val="24"/>
    </w:rPr>
  </w:style>
  <w:style w:type="paragraph" w:styleId="Heading4">
    <w:name w:val="heading 4"/>
    <w:basedOn w:val="Normal"/>
    <w:next w:val="NormalIndent"/>
    <w:link w:val="Heading4Char"/>
    <w:qFormat/>
    <w:rsid w:val="007642E9"/>
    <w:pPr>
      <w:ind w:left="360"/>
      <w:outlineLvl w:val="3"/>
    </w:pPr>
    <w:rPr>
      <w:rFonts w:ascii="Times New Roman" w:eastAsia="Times New Roman" w:hAnsi="Times New Roman" w:cs="Times New Roman"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1E64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61E64"/>
  </w:style>
  <w:style w:type="paragraph" w:styleId="Footer">
    <w:name w:val="footer"/>
    <w:basedOn w:val="Normal"/>
    <w:link w:val="FooterChar"/>
    <w:uiPriority w:val="99"/>
    <w:unhideWhenUsed/>
    <w:rsid w:val="00061E64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061E64"/>
  </w:style>
  <w:style w:type="paragraph" w:customStyle="1" w:styleId="Body">
    <w:name w:val="Body"/>
    <w:rsid w:val="0027694B"/>
    <w:pPr>
      <w:suppressAutoHyphens/>
    </w:pPr>
    <w:rPr>
      <w:rFonts w:ascii="DIN-Regular" w:eastAsia="ヒラギノ角ゴ Pro W3" w:hAnsi="DIN-Regular"/>
      <w:color w:val="000000"/>
    </w:rPr>
  </w:style>
  <w:style w:type="table" w:styleId="TableGrid">
    <w:name w:val="Table Grid"/>
    <w:basedOn w:val="TableNormal"/>
    <w:uiPriority w:val="39"/>
    <w:rsid w:val="0027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">
    <w:name w:val="Title1"/>
    <w:next w:val="Body"/>
    <w:rsid w:val="005449AF"/>
    <w:rPr>
      <w:rFonts w:ascii="DIN-Light" w:eastAsia="ヒラギノ角ゴ Pro W3" w:hAnsi="DIN-Light"/>
      <w:color w:val="000000"/>
      <w:sz w:val="40"/>
    </w:rPr>
  </w:style>
  <w:style w:type="paragraph" w:customStyle="1" w:styleId="TitleClause">
    <w:name w:val="Title Clause"/>
    <w:basedOn w:val="Normal"/>
    <w:rsid w:val="00BA70EF"/>
    <w:pPr>
      <w:keepNext/>
      <w:numPr>
        <w:numId w:val="2"/>
      </w:numPr>
      <w:spacing w:before="240" w:after="240" w:line="300" w:lineRule="atLeast"/>
      <w:jc w:val="both"/>
      <w:outlineLvl w:val="0"/>
    </w:pPr>
    <w:rPr>
      <w:rFonts w:ascii="Arial" w:eastAsia="Arial Unicode MS" w:hAnsi="Arial" w:cs="Arial"/>
      <w:b/>
      <w:color w:val="000000"/>
      <w:kern w:val="28"/>
      <w:sz w:val="22"/>
      <w:szCs w:val="20"/>
    </w:rPr>
  </w:style>
  <w:style w:type="paragraph" w:customStyle="1" w:styleId="ParaClause">
    <w:name w:val="Para Clause"/>
    <w:basedOn w:val="Normal"/>
    <w:rsid w:val="00BA70EF"/>
    <w:pPr>
      <w:spacing w:before="120" w:after="120" w:line="300" w:lineRule="atLeast"/>
      <w:ind w:left="720"/>
      <w:jc w:val="both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Untitledsubclause1">
    <w:name w:val="Untitled subclause 1"/>
    <w:basedOn w:val="Normal"/>
    <w:rsid w:val="00BA70EF"/>
    <w:pPr>
      <w:numPr>
        <w:ilvl w:val="1"/>
        <w:numId w:val="2"/>
      </w:numPr>
      <w:spacing w:before="280" w:after="120" w:line="300" w:lineRule="atLeast"/>
      <w:jc w:val="both"/>
      <w:outlineLvl w:val="1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Untitledsubclause2">
    <w:name w:val="Untitled subclause 2"/>
    <w:basedOn w:val="Normal"/>
    <w:rsid w:val="00BA70EF"/>
    <w:pPr>
      <w:numPr>
        <w:ilvl w:val="2"/>
        <w:numId w:val="2"/>
      </w:numPr>
      <w:spacing w:after="120" w:line="300" w:lineRule="atLeast"/>
      <w:jc w:val="both"/>
      <w:outlineLvl w:val="2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Untitledsubclause3">
    <w:name w:val="Untitled subclause 3"/>
    <w:basedOn w:val="Normal"/>
    <w:rsid w:val="00BA70EF"/>
    <w:pPr>
      <w:numPr>
        <w:ilvl w:val="3"/>
        <w:numId w:val="2"/>
      </w:numPr>
      <w:tabs>
        <w:tab w:val="left" w:pos="2261"/>
      </w:tabs>
      <w:spacing w:after="120" w:line="300" w:lineRule="atLeast"/>
      <w:jc w:val="both"/>
      <w:outlineLvl w:val="3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Untitledsubclause4">
    <w:name w:val="Untitled subclause 4"/>
    <w:basedOn w:val="Normal"/>
    <w:rsid w:val="00BA70EF"/>
    <w:pPr>
      <w:numPr>
        <w:ilvl w:val="4"/>
        <w:numId w:val="2"/>
      </w:numPr>
      <w:spacing w:after="120" w:line="300" w:lineRule="atLeast"/>
      <w:jc w:val="both"/>
      <w:outlineLvl w:val="4"/>
    </w:pPr>
    <w:rPr>
      <w:rFonts w:ascii="Arial" w:eastAsia="Arial Unicode MS" w:hAnsi="Arial" w:cs="Arial"/>
      <w:color w:val="000000"/>
      <w:sz w:val="22"/>
      <w:szCs w:val="20"/>
    </w:rPr>
  </w:style>
  <w:style w:type="character" w:styleId="Hyperlink">
    <w:name w:val="Hyperlink"/>
    <w:uiPriority w:val="99"/>
    <w:rsid w:val="00BA70EF"/>
    <w:rPr>
      <w:rFonts w:ascii="Arial" w:eastAsia="Arial" w:hAnsi="Arial" w:cs="Arial"/>
      <w:i/>
      <w:color w:val="000000"/>
      <w:u w:val="single"/>
    </w:rPr>
  </w:style>
  <w:style w:type="paragraph" w:customStyle="1" w:styleId="Paragraph">
    <w:name w:val="Paragraph"/>
    <w:basedOn w:val="Normal"/>
    <w:link w:val="ParagraphChar"/>
    <w:qFormat/>
    <w:rsid w:val="00BA70EF"/>
    <w:pPr>
      <w:spacing w:after="120" w:line="300" w:lineRule="atLeast"/>
      <w:jc w:val="both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Schedule">
    <w:name w:val="Schedule"/>
    <w:qFormat/>
    <w:rsid w:val="00BA70EF"/>
    <w:pPr>
      <w:numPr>
        <w:numId w:val="1"/>
      </w:numPr>
      <w:spacing w:before="240" w:after="240" w:line="240" w:lineRule="atLeast"/>
    </w:pPr>
    <w:rPr>
      <w:rFonts w:ascii="Arial" w:eastAsia="Arial Unicode MS" w:hAnsi="Arial" w:cs="Arial"/>
      <w:b/>
      <w:color w:val="000000"/>
      <w:sz w:val="22"/>
      <w:szCs w:val="22"/>
    </w:rPr>
  </w:style>
  <w:style w:type="paragraph" w:customStyle="1" w:styleId="Part">
    <w:name w:val="Part"/>
    <w:basedOn w:val="Paragraph"/>
    <w:qFormat/>
    <w:rsid w:val="00BA70EF"/>
    <w:pPr>
      <w:numPr>
        <w:ilvl w:val="1"/>
        <w:numId w:val="1"/>
      </w:numPr>
      <w:tabs>
        <w:tab w:val="num" w:pos="360"/>
      </w:tabs>
      <w:spacing w:before="240" w:after="240"/>
      <w:ind w:left="0" w:firstLine="0"/>
      <w:jc w:val="left"/>
    </w:pPr>
    <w:rPr>
      <w:b/>
    </w:rPr>
  </w:style>
  <w:style w:type="paragraph" w:customStyle="1" w:styleId="SalutationPara">
    <w:name w:val="Salutation Para"/>
    <w:basedOn w:val="Paragraph"/>
    <w:next w:val="Paragraph"/>
    <w:qFormat/>
    <w:rsid w:val="00BA70EF"/>
    <w:pPr>
      <w:spacing w:before="240"/>
    </w:pPr>
  </w:style>
  <w:style w:type="paragraph" w:customStyle="1" w:styleId="LetterTitle">
    <w:name w:val="Letter Title"/>
    <w:basedOn w:val="Paragraph"/>
    <w:qFormat/>
    <w:rsid w:val="00BA70EF"/>
    <w:rPr>
      <w:b/>
    </w:rPr>
  </w:style>
  <w:style w:type="character" w:customStyle="1" w:styleId="ParagraphChar">
    <w:name w:val="Paragraph Char"/>
    <w:link w:val="Paragraph"/>
    <w:rsid w:val="00BA70EF"/>
    <w:rPr>
      <w:rFonts w:ascii="Arial" w:eastAsia="Arial Unicode MS" w:hAnsi="Arial" w:cs="Arial"/>
      <w:color w:val="000000"/>
      <w:sz w:val="22"/>
    </w:rPr>
  </w:style>
  <w:style w:type="paragraph" w:customStyle="1" w:styleId="NoNumUntitledClause">
    <w:name w:val="No Num Untitled Clause"/>
    <w:basedOn w:val="Normal"/>
    <w:qFormat/>
    <w:rsid w:val="00BA70EF"/>
    <w:pPr>
      <w:keepNext/>
      <w:spacing w:before="120" w:after="240" w:line="300" w:lineRule="atLeast"/>
      <w:ind w:left="720"/>
      <w:jc w:val="both"/>
      <w:outlineLvl w:val="0"/>
    </w:pPr>
    <w:rPr>
      <w:rFonts w:ascii="Arial" w:eastAsia="Arial Unicode MS" w:hAnsi="Arial" w:cs="Arial"/>
      <w:color w:val="000000"/>
      <w:kern w:val="28"/>
      <w:sz w:val="22"/>
      <w:szCs w:val="20"/>
    </w:rPr>
  </w:style>
  <w:style w:type="paragraph" w:customStyle="1" w:styleId="ScheduleTitleClause">
    <w:name w:val="Schedule Title Clause"/>
    <w:basedOn w:val="Normal"/>
    <w:rsid w:val="00BA70EF"/>
    <w:pPr>
      <w:keepNext/>
      <w:numPr>
        <w:ilvl w:val="2"/>
        <w:numId w:val="1"/>
      </w:numPr>
      <w:spacing w:before="240" w:after="240" w:line="300" w:lineRule="atLeast"/>
      <w:jc w:val="both"/>
      <w:outlineLvl w:val="0"/>
    </w:pPr>
    <w:rPr>
      <w:rFonts w:ascii="Arial" w:eastAsia="Arial Unicode MS" w:hAnsi="Arial" w:cs="Arial"/>
      <w:b/>
      <w:color w:val="000000"/>
      <w:kern w:val="28"/>
      <w:sz w:val="22"/>
      <w:szCs w:val="20"/>
    </w:rPr>
  </w:style>
  <w:style w:type="paragraph" w:customStyle="1" w:styleId="ScheduleUntitledsubclause1">
    <w:name w:val="Schedule Untitled subclause 1"/>
    <w:basedOn w:val="Normal"/>
    <w:rsid w:val="00BA70EF"/>
    <w:pPr>
      <w:numPr>
        <w:ilvl w:val="3"/>
        <w:numId w:val="1"/>
      </w:numPr>
      <w:spacing w:before="280" w:after="120" w:line="300" w:lineRule="atLeast"/>
      <w:jc w:val="both"/>
      <w:outlineLvl w:val="1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ScheduleUntitledsubclause2">
    <w:name w:val="Schedule Untitled subclause 2"/>
    <w:basedOn w:val="Normal"/>
    <w:rsid w:val="00BA70EF"/>
    <w:pPr>
      <w:numPr>
        <w:ilvl w:val="4"/>
        <w:numId w:val="1"/>
      </w:numPr>
      <w:spacing w:after="120" w:line="300" w:lineRule="atLeast"/>
      <w:jc w:val="both"/>
      <w:outlineLvl w:val="2"/>
    </w:pPr>
    <w:rPr>
      <w:rFonts w:ascii="Arial" w:eastAsia="Arial Unicode MS" w:hAnsi="Arial" w:cs="Arial"/>
      <w:color w:val="000000"/>
      <w:sz w:val="22"/>
      <w:szCs w:val="20"/>
    </w:rPr>
  </w:style>
  <w:style w:type="paragraph" w:customStyle="1" w:styleId="ScheduleUntitledsubclause3">
    <w:name w:val="Schedule Untitled subclause 3"/>
    <w:basedOn w:val="Normal"/>
    <w:rsid w:val="00BA70EF"/>
    <w:pPr>
      <w:numPr>
        <w:ilvl w:val="5"/>
        <w:numId w:val="1"/>
      </w:numPr>
      <w:tabs>
        <w:tab w:val="left" w:pos="2261"/>
      </w:tabs>
      <w:spacing w:after="120" w:line="300" w:lineRule="atLeast"/>
      <w:jc w:val="both"/>
      <w:outlineLvl w:val="3"/>
    </w:pPr>
    <w:rPr>
      <w:rFonts w:ascii="Arial" w:eastAsia="Arial Unicode MS" w:hAnsi="Arial" w:cs="Arial"/>
      <w:color w:val="000000"/>
      <w:sz w:val="22"/>
      <w:szCs w:val="20"/>
    </w:rPr>
  </w:style>
  <w:style w:type="character" w:customStyle="1" w:styleId="Heading4Char">
    <w:name w:val="Heading 4 Char"/>
    <w:basedOn w:val="DefaultParagraphFont"/>
    <w:link w:val="Heading4"/>
    <w:rsid w:val="007642E9"/>
    <w:rPr>
      <w:rFonts w:ascii="Times New Roman" w:eastAsia="Times New Roman" w:hAnsi="Times New Roman"/>
      <w:sz w:val="24"/>
      <w:u w:val="single"/>
      <w:lang w:val="en-GB"/>
    </w:rPr>
  </w:style>
  <w:style w:type="paragraph" w:customStyle="1" w:styleId="GB">
    <w:name w:val="GB"/>
    <w:basedOn w:val="Normal"/>
    <w:rsid w:val="007642E9"/>
    <w:pPr>
      <w:tabs>
        <w:tab w:val="left" w:pos="720"/>
        <w:tab w:val="left" w:pos="1440"/>
        <w:tab w:val="left" w:pos="2160"/>
        <w:tab w:val="left" w:pos="2880"/>
        <w:tab w:val="left" w:pos="4320"/>
      </w:tabs>
      <w:ind w:right="-43"/>
    </w:pPr>
    <w:rPr>
      <w:rFonts w:ascii="CG Times (W1)" w:eastAsia="Times New Roman" w:hAnsi="CG Times (W1)" w:cs="Times New Roman"/>
      <w:szCs w:val="20"/>
      <w:lang w:val="en-GB"/>
    </w:rPr>
  </w:style>
  <w:style w:type="paragraph" w:styleId="BodyText2">
    <w:name w:val="Body Text 2"/>
    <w:basedOn w:val="Normal"/>
    <w:link w:val="BodyText2Char"/>
    <w:rsid w:val="007642E9"/>
    <w:pPr>
      <w:tabs>
        <w:tab w:val="left" w:pos="720"/>
        <w:tab w:val="left" w:pos="1440"/>
        <w:tab w:val="left" w:pos="2160"/>
      </w:tabs>
    </w:pPr>
    <w:rPr>
      <w:rFonts w:ascii="CG Times (W1)" w:eastAsia="Times New Roman" w:hAnsi="CG Times (W1)" w:cs="Times New Roman"/>
      <w:sz w:val="22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7642E9"/>
    <w:rPr>
      <w:rFonts w:ascii="CG Times (W1)" w:eastAsia="Times New Roman" w:hAnsi="CG Times (W1)"/>
      <w:sz w:val="22"/>
      <w:lang w:val="en-GB"/>
    </w:rPr>
  </w:style>
  <w:style w:type="paragraph" w:styleId="NormalIndent">
    <w:name w:val="Normal Indent"/>
    <w:basedOn w:val="Normal"/>
    <w:uiPriority w:val="99"/>
    <w:semiHidden/>
    <w:unhideWhenUsed/>
    <w:rsid w:val="007642E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otte%20Durand\Documents\Custom%20Office%20Templates\Headed%20paper%20T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bbc871-bc05-4f36-b794-3854da89f738" xsi:nil="true"/>
    <lcf76f155ced4ddcb4097134ff3c332f xmlns="aed0ef61-c8a6-46f2-8446-8f1c684625a4">
      <Terms xmlns="http://schemas.microsoft.com/office/infopath/2007/PartnerControls"/>
    </lcf76f155ced4ddcb4097134ff3c332f>
    <_dlc_DocId xmlns="cdbbc871-bc05-4f36-b794-3854da89f738">N7MMZZE76NZF-2085703009-433</_dlc_DocId>
    <_dlc_DocIdUrl xmlns="cdbbc871-bc05-4f36-b794-3854da89f738">
      <Url>https://tobaccodocklondon.sharepoint.com/sites/Sustainability/_layouts/15/DocIdRedir.aspx?ID=N7MMZZE76NZF-2085703009-433</Url>
      <Description>N7MMZZE76NZF-2085703009-433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6B8D2A76DD6442BEEE6C376584D78E" ma:contentTypeVersion="11" ma:contentTypeDescription="Create a new document." ma:contentTypeScope="" ma:versionID="0c1e695835d4526029b776758e10fb81">
  <xsd:schema xmlns:xsd="http://www.w3.org/2001/XMLSchema" xmlns:xs="http://www.w3.org/2001/XMLSchema" xmlns:p="http://schemas.microsoft.com/office/2006/metadata/properties" xmlns:ns2="cdbbc871-bc05-4f36-b794-3854da89f738" xmlns:ns3="aed0ef61-c8a6-46f2-8446-8f1c684625a4" targetNamespace="http://schemas.microsoft.com/office/2006/metadata/properties" ma:root="true" ma:fieldsID="5e3a0c682f3c1e5206686eef939b5b06" ns2:_="" ns3:_="">
    <xsd:import namespace="cdbbc871-bc05-4f36-b794-3854da89f738"/>
    <xsd:import namespace="aed0ef61-c8a6-46f2-8446-8f1c684625a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bbc871-bc05-4f36-b794-3854da89f7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5" nillable="true" ma:displayName="Taxonomy Catch All Column" ma:hidden="true" ma:list="{8543fddb-85b3-4ceb-8b4d-6be6de4eee87}" ma:internalName="TaxCatchAll" ma:showField="CatchAllData" ma:web="cdbbc871-bc05-4f36-b794-3854da89f7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0ef61-c8a6-46f2-8446-8f1c68462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9b0959c-4323-4be0-8685-d9e38ee1a8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B1A6A9-5E87-452A-ABD1-AAF69648F51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96DC9D-1579-4686-B174-8A303999960D}">
  <ds:schemaRefs>
    <ds:schemaRef ds:uri="http://schemas.microsoft.com/office/2006/metadata/properties"/>
    <ds:schemaRef ds:uri="http://schemas.microsoft.com/office/infopath/2007/PartnerControls"/>
    <ds:schemaRef ds:uri="d3069a53-d6d4-4156-97a7-fffeffb3f83a"/>
    <ds:schemaRef ds:uri="3b3f89f7-60c0-411a-b382-a90d01ffc1a9"/>
    <ds:schemaRef ds:uri="cdbbc871-bc05-4f36-b794-3854da89f738"/>
    <ds:schemaRef ds:uri="aed0ef61-c8a6-46f2-8446-8f1c684625a4"/>
  </ds:schemaRefs>
</ds:datastoreItem>
</file>

<file path=customXml/itemProps3.xml><?xml version="1.0" encoding="utf-8"?>
<ds:datastoreItem xmlns:ds="http://schemas.openxmlformats.org/officeDocument/2006/customXml" ds:itemID="{035EE02A-613E-4FC7-8F7A-79DAFA79E7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896364-E3AF-4DD2-A842-F3DCCA250F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bbc871-bc05-4f36-b794-3854da89f738"/>
    <ds:schemaRef ds:uri="aed0ef61-c8a6-46f2-8446-8f1c684625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C:\Users\Charlotte Durand\Documents\Custom Office Templates\Headed paper TD.dotx</Template>
  <TotalTime>0</TotalTime>
  <Pages>6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Durand</dc:creator>
  <cp:keywords/>
  <dc:description/>
  <cp:lastModifiedBy>Kirsty West</cp:lastModifiedBy>
  <cp:revision>4</cp:revision>
  <cp:lastPrinted>2017-08-08T15:23:00Z</cp:lastPrinted>
  <dcterms:created xsi:type="dcterms:W3CDTF">2025-05-15T11:09:00Z</dcterms:created>
  <dcterms:modified xsi:type="dcterms:W3CDTF">2025-05-15T11:12:00Z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0x010100636B8D2A76DD6442BEEE6C376584D78E</vt:lpwstr>
  </property>
  <property fmtid="{D5CDD505-2E9C-101B-9397-08002B2CF9AE}" pid="3" name="Order">
    <vt:r8>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_dlc_DocIdItemGuid">
    <vt:lpwstr>e2cd00e2-d45f-49d4-9a03-dd912013e82a</vt:lpwstr>
  </property>
</Properties>
</file>